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14:paraId="3F4E6169" w14:textId="77777777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14:paraId="32FC11FA" w14:textId="77777777"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14:paraId="0B4A5FEB" w14:textId="77777777"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14:paraId="6AE5E72D" w14:textId="77777777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14:paraId="3CFBC4F9" w14:textId="77777777"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14:paraId="21C05768" w14:textId="77777777"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14:paraId="420758AB" w14:textId="77777777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14:paraId="10E2A49C" w14:textId="77777777"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14:paraId="61D1A081" w14:textId="77777777"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14:paraId="2EE16FDD" w14:textId="77777777"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14:paraId="198D3FAA" w14:textId="77777777"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14:paraId="5AD01015" w14:textId="77777777"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14:paraId="7B05DFB9" w14:textId="77777777"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8"/>
        <w:gridCol w:w="2637"/>
        <w:gridCol w:w="1358"/>
        <w:gridCol w:w="770"/>
        <w:gridCol w:w="698"/>
        <w:gridCol w:w="929"/>
        <w:gridCol w:w="680"/>
      </w:tblGrid>
      <w:tr w:rsidR="00922353" w:rsidRPr="006F6758" w14:paraId="53C7CC71" w14:textId="77777777" w:rsidTr="006726E1">
        <w:tc>
          <w:tcPr>
            <w:tcW w:w="8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B64C434" w14:textId="77777777"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14:paraId="63A42DFF" w14:textId="77777777" w:rsidTr="006726E1">
        <w:trPr>
          <w:trHeight w:val="436"/>
        </w:trPr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AE4D1" w14:textId="77777777"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F0A1" w14:textId="77777777"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14:paraId="701702FC" w14:textId="77777777" w:rsidTr="006726E1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83DA" w14:textId="77777777"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01179" w14:textId="77777777" w:rsidR="006726E1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mm     yyyy</w:t>
            </w:r>
          </w:p>
          <w:p w14:paraId="7E4B092C" w14:textId="77777777"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      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E25C" w14:textId="77777777"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A330" w14:textId="77777777"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3204" w14:textId="77777777"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AB88" w14:textId="77777777"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3F59" w14:textId="77777777"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6726E1" w:rsidRPr="006F6758" w14:paraId="22810F68" w14:textId="77777777" w:rsidTr="006726E1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6C97" w14:textId="77777777" w:rsidR="006726E1" w:rsidRPr="006F6758" w:rsidRDefault="006726E1" w:rsidP="00922353">
            <w:pPr>
              <w:pStyle w:val="BApplShortQuestion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C</w:t>
            </w:r>
            <w:r>
              <w:rPr>
                <w:rFonts w:asciiTheme="minorHAnsi" w:hAnsiTheme="minorHAnsi"/>
                <w:spacing w:val="20"/>
                <w:lang w:eastAsia="ko-KR"/>
              </w:rPr>
              <w:t>lassification</w:t>
            </w:r>
          </w:p>
        </w:tc>
        <w:tc>
          <w:tcPr>
            <w:tcW w:w="7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BE2F" w14:textId="77777777" w:rsidR="006726E1" w:rsidRPr="006F6758" w:rsidRDefault="006726E1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14:paraId="73D008B2" w14:textId="77777777" w:rsidTr="006726E1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C5D9" w14:textId="77777777"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AF118" w14:textId="77777777"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14:paraId="0EEA92D9" w14:textId="77777777"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14:paraId="58103DD0" w14:textId="77777777"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5"/>
        <w:gridCol w:w="4586"/>
        <w:gridCol w:w="2249"/>
      </w:tblGrid>
      <w:tr w:rsidR="00EF714E" w:rsidRPr="006F6758" w14:paraId="26FD1E77" w14:textId="77777777" w:rsidTr="007A37F2">
        <w:tc>
          <w:tcPr>
            <w:tcW w:w="8856" w:type="dxa"/>
            <w:gridSpan w:val="3"/>
            <w:shd w:val="clear" w:color="auto" w:fill="DAEEF3" w:themeFill="accent5" w:themeFillTint="33"/>
            <w:vAlign w:val="center"/>
          </w:tcPr>
          <w:p w14:paraId="02202A22" w14:textId="77777777" w:rsidR="00EF714E" w:rsidRPr="006F6758" w:rsidRDefault="002E5872" w:rsidP="002E5872">
            <w:pPr>
              <w:pStyle w:val="BApplShortQuestion"/>
              <w:rPr>
                <w:rFonts w:asciiTheme="minorHAnsi" w:hAnsiTheme="minorHAnsi"/>
                <w:b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b/>
                <w:spacing w:val="20"/>
                <w:lang w:eastAsia="ko-KR"/>
              </w:rPr>
              <w:t>Performance(the best time of Swim and Run within 3 months)</w:t>
            </w:r>
          </w:p>
        </w:tc>
      </w:tr>
      <w:tr w:rsidR="002E5872" w:rsidRPr="006F6758" w14:paraId="47E8A520" w14:textId="77777777" w:rsidTr="00BA0E43">
        <w:trPr>
          <w:trHeight w:val="369"/>
        </w:trPr>
        <w:tc>
          <w:tcPr>
            <w:tcW w:w="1833" w:type="dxa"/>
            <w:vMerge w:val="restart"/>
            <w:vAlign w:val="center"/>
          </w:tcPr>
          <w:p w14:paraId="578672FA" w14:textId="77777777"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Swim</w:t>
            </w:r>
          </w:p>
        </w:tc>
        <w:tc>
          <w:tcPr>
            <w:tcW w:w="4725" w:type="dxa"/>
            <w:vAlign w:val="center"/>
          </w:tcPr>
          <w:p w14:paraId="5BF5D70E" w14:textId="77777777"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100m</w:t>
            </w:r>
          </w:p>
        </w:tc>
        <w:tc>
          <w:tcPr>
            <w:tcW w:w="2298" w:type="dxa"/>
            <w:vAlign w:val="center"/>
          </w:tcPr>
          <w:p w14:paraId="0148260E" w14:textId="77777777"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400m</w:t>
            </w:r>
          </w:p>
        </w:tc>
      </w:tr>
      <w:tr w:rsidR="002E5872" w:rsidRPr="006F6758" w14:paraId="14165690" w14:textId="77777777" w:rsidTr="00C04884">
        <w:trPr>
          <w:trHeight w:val="367"/>
        </w:trPr>
        <w:tc>
          <w:tcPr>
            <w:tcW w:w="1833" w:type="dxa"/>
            <w:vMerge/>
            <w:vAlign w:val="center"/>
          </w:tcPr>
          <w:p w14:paraId="4313A5C0" w14:textId="77777777"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</w:rPr>
            </w:pPr>
          </w:p>
        </w:tc>
        <w:tc>
          <w:tcPr>
            <w:tcW w:w="4725" w:type="dxa"/>
            <w:vAlign w:val="center"/>
          </w:tcPr>
          <w:p w14:paraId="63CA95FB" w14:textId="77777777"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</w:p>
        </w:tc>
        <w:tc>
          <w:tcPr>
            <w:tcW w:w="2298" w:type="dxa"/>
            <w:vAlign w:val="center"/>
          </w:tcPr>
          <w:p w14:paraId="6DE8B937" w14:textId="77777777"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</w:p>
        </w:tc>
      </w:tr>
      <w:tr w:rsidR="002E5872" w:rsidRPr="006F6758" w14:paraId="13AB3265" w14:textId="77777777" w:rsidTr="00822537">
        <w:trPr>
          <w:trHeight w:val="367"/>
        </w:trPr>
        <w:tc>
          <w:tcPr>
            <w:tcW w:w="1833" w:type="dxa"/>
            <w:vMerge w:val="restart"/>
            <w:vAlign w:val="center"/>
          </w:tcPr>
          <w:p w14:paraId="38039539" w14:textId="77777777"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Run</w:t>
            </w:r>
          </w:p>
        </w:tc>
        <w:tc>
          <w:tcPr>
            <w:tcW w:w="4725" w:type="dxa"/>
            <w:vAlign w:val="center"/>
          </w:tcPr>
          <w:p w14:paraId="7C808D69" w14:textId="77777777"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1,500m</w:t>
            </w:r>
          </w:p>
        </w:tc>
        <w:tc>
          <w:tcPr>
            <w:tcW w:w="2298" w:type="dxa"/>
            <w:vAlign w:val="center"/>
          </w:tcPr>
          <w:p w14:paraId="6ABDEFF3" w14:textId="77777777"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3,000m</w:t>
            </w:r>
          </w:p>
        </w:tc>
      </w:tr>
      <w:tr w:rsidR="002E5872" w:rsidRPr="006F6758" w14:paraId="34C17A81" w14:textId="77777777" w:rsidTr="00E83398">
        <w:trPr>
          <w:trHeight w:val="367"/>
        </w:trPr>
        <w:tc>
          <w:tcPr>
            <w:tcW w:w="1833" w:type="dxa"/>
            <w:vMerge/>
            <w:vAlign w:val="center"/>
          </w:tcPr>
          <w:p w14:paraId="29B8FC7F" w14:textId="77777777" w:rsidR="002E5872" w:rsidRPr="00741E6D" w:rsidRDefault="002E5872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</w:p>
        </w:tc>
        <w:tc>
          <w:tcPr>
            <w:tcW w:w="4725" w:type="dxa"/>
            <w:vAlign w:val="center"/>
          </w:tcPr>
          <w:p w14:paraId="38BB69A1" w14:textId="77777777" w:rsidR="002E5872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</w:p>
        </w:tc>
        <w:tc>
          <w:tcPr>
            <w:tcW w:w="2298" w:type="dxa"/>
            <w:vAlign w:val="center"/>
          </w:tcPr>
          <w:p w14:paraId="08D028FF" w14:textId="77777777"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</w:p>
        </w:tc>
      </w:tr>
    </w:tbl>
    <w:p w14:paraId="7D8585B8" w14:textId="77777777"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14:paraId="5A6534F3" w14:textId="77777777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14:paraId="0667E267" w14:textId="77777777"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14:paraId="4BF99544" w14:textId="77777777" w:rsidTr="00EF714E">
        <w:tc>
          <w:tcPr>
            <w:tcW w:w="8897" w:type="dxa"/>
            <w:gridSpan w:val="4"/>
            <w:vAlign w:val="center"/>
          </w:tcPr>
          <w:p w14:paraId="77AD3C92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14:paraId="13AEF496" w14:textId="77777777" w:rsidTr="00EF714E">
        <w:tc>
          <w:tcPr>
            <w:tcW w:w="1992" w:type="dxa"/>
            <w:vAlign w:val="center"/>
          </w:tcPr>
          <w:p w14:paraId="40E01EA8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14:paraId="7104DB69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14:paraId="626236D1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14:paraId="6CDDCA83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14:paraId="530E7DEE" w14:textId="77777777" w:rsidTr="00EF714E">
        <w:tc>
          <w:tcPr>
            <w:tcW w:w="1992" w:type="dxa"/>
            <w:vAlign w:val="center"/>
          </w:tcPr>
          <w:p w14:paraId="39E9CEAC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14:paraId="59AA6E74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14:paraId="7A5C4D66" w14:textId="77777777"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14:paraId="42124C86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14:paraId="0F383636" w14:textId="77777777" w:rsidTr="00EF714E">
        <w:tc>
          <w:tcPr>
            <w:tcW w:w="6440" w:type="dxa"/>
            <w:gridSpan w:val="3"/>
            <w:vAlign w:val="center"/>
          </w:tcPr>
          <w:p w14:paraId="6E01F7B6" w14:textId="77777777"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14:paraId="5C8902AB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14:paraId="7ABAD179" w14:textId="77777777" w:rsidTr="00EF714E">
        <w:tc>
          <w:tcPr>
            <w:tcW w:w="3984" w:type="dxa"/>
            <w:gridSpan w:val="2"/>
            <w:vAlign w:val="center"/>
          </w:tcPr>
          <w:p w14:paraId="7A847228" w14:textId="77777777"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14:paraId="461C5FBE" w14:textId="77777777"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14:paraId="4991D590" w14:textId="77777777"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14:paraId="58537CBD" w14:textId="77777777" w:rsidTr="00EF714E">
        <w:tc>
          <w:tcPr>
            <w:tcW w:w="3984" w:type="dxa"/>
            <w:gridSpan w:val="2"/>
            <w:vAlign w:val="center"/>
          </w:tcPr>
          <w:p w14:paraId="6C02F8D4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14:paraId="4910D02E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14:paraId="250F5598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14:paraId="3099CABF" w14:textId="77777777" w:rsidTr="00EF714E">
        <w:tc>
          <w:tcPr>
            <w:tcW w:w="3984" w:type="dxa"/>
            <w:gridSpan w:val="2"/>
            <w:vAlign w:val="center"/>
          </w:tcPr>
          <w:p w14:paraId="15E5344E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14:paraId="15145F6B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14:paraId="499D3F7F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14:paraId="36BF7C37" w14:textId="77777777" w:rsidTr="00EF714E">
        <w:tc>
          <w:tcPr>
            <w:tcW w:w="3984" w:type="dxa"/>
            <w:gridSpan w:val="2"/>
            <w:vAlign w:val="center"/>
          </w:tcPr>
          <w:p w14:paraId="1703D289" w14:textId="77777777"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14:paraId="08B0A0BF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14:paraId="7B138418" w14:textId="77777777"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14:paraId="6B0D083E" w14:textId="77777777"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14:paraId="650D7F24" w14:textId="77777777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14:paraId="6E02308D" w14:textId="77777777"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14:paraId="6BF6B51C" w14:textId="77777777" w:rsidTr="00FA4BD7">
        <w:tc>
          <w:tcPr>
            <w:tcW w:w="4361" w:type="dxa"/>
            <w:vAlign w:val="center"/>
          </w:tcPr>
          <w:p w14:paraId="51D373E6" w14:textId="77777777"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14:paraId="38122701" w14:textId="77777777"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14:paraId="2B6F3325" w14:textId="77777777"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14:paraId="6409EDDA" w14:textId="77777777"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14:paraId="2FC348B0" w14:textId="77777777" w:rsidTr="00FA4BD7">
        <w:tc>
          <w:tcPr>
            <w:tcW w:w="4361" w:type="dxa"/>
            <w:vAlign w:val="center"/>
          </w:tcPr>
          <w:p w14:paraId="728EE91B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6F91AD69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42B6980B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14:paraId="71F3C46C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14:paraId="0B98789E" w14:textId="77777777" w:rsidTr="00FA4BD7">
        <w:tc>
          <w:tcPr>
            <w:tcW w:w="4361" w:type="dxa"/>
            <w:vAlign w:val="center"/>
          </w:tcPr>
          <w:p w14:paraId="71C85FAD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2F0B6496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631EA854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14:paraId="2A2C968D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14:paraId="272CA145" w14:textId="77777777" w:rsidTr="00FA4BD7">
        <w:tc>
          <w:tcPr>
            <w:tcW w:w="4361" w:type="dxa"/>
            <w:vAlign w:val="center"/>
          </w:tcPr>
          <w:p w14:paraId="7357ED42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0F35EF18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232237C6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14:paraId="72C2686A" w14:textId="77777777"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14:paraId="111390A8" w14:textId="77777777" w:rsidTr="00FA4BD7">
        <w:tc>
          <w:tcPr>
            <w:tcW w:w="4361" w:type="dxa"/>
            <w:vAlign w:val="center"/>
          </w:tcPr>
          <w:p w14:paraId="7633AA28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3713B56C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0A23B180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14:paraId="165D36FF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14:paraId="22A60F43" w14:textId="77777777" w:rsidTr="00FA4BD7">
        <w:tc>
          <w:tcPr>
            <w:tcW w:w="4361" w:type="dxa"/>
            <w:vAlign w:val="center"/>
          </w:tcPr>
          <w:p w14:paraId="36A14377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63A5FC2D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14:paraId="71C84347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14:paraId="2ACA0171" w14:textId="77777777"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14:paraId="57A4548E" w14:textId="77777777"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14:paraId="564CB5E8" w14:textId="77777777"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14:paraId="7FF9E866" w14:textId="77777777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14:paraId="57EB7BD1" w14:textId="77777777" w:rsidR="00EF714E" w:rsidRPr="006F6758" w:rsidRDefault="00EF714E" w:rsidP="0061481B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 xml:space="preserve">Participation in ITU and/or </w:t>
            </w:r>
            <w:r w:rsidR="0061481B">
              <w:rPr>
                <w:rFonts w:asciiTheme="minorHAnsi" w:hAnsiTheme="minorHAnsi" w:hint="eastAsia"/>
                <w:b/>
                <w:spacing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14:paraId="058D4180" w14:textId="77777777" w:rsidTr="00F1136A">
        <w:tc>
          <w:tcPr>
            <w:tcW w:w="5834" w:type="dxa"/>
            <w:vAlign w:val="center"/>
          </w:tcPr>
          <w:p w14:paraId="31558B57" w14:textId="77777777" w:rsidR="00EF714E" w:rsidRPr="006F6758" w:rsidRDefault="00EF714E" w:rsidP="0061481B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Have you participated in any ITU or </w:t>
            </w:r>
            <w:r w:rsidR="0061481B">
              <w:rPr>
                <w:rFonts w:asciiTheme="minorHAnsi" w:hAnsiTheme="minorHAnsi" w:hint="eastAsia"/>
                <w:b/>
                <w:spacing w:val="20"/>
                <w:sz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14:paraId="39CF4CDE" w14:textId="77777777"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14:paraId="60C4A654" w14:textId="77777777"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14:paraId="732DE1DE" w14:textId="77777777"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14:paraId="423EFD6E" w14:textId="77777777"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14:paraId="56F218E5" w14:textId="77777777" w:rsidTr="009A14D2">
        <w:tc>
          <w:tcPr>
            <w:tcW w:w="8897" w:type="dxa"/>
            <w:gridSpan w:val="5"/>
            <w:vAlign w:val="center"/>
          </w:tcPr>
          <w:p w14:paraId="17168B7E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14:paraId="4510BFD3" w14:textId="77777777" w:rsidTr="007A37F2">
        <w:tc>
          <w:tcPr>
            <w:tcW w:w="5834" w:type="dxa"/>
            <w:vAlign w:val="center"/>
          </w:tcPr>
          <w:p w14:paraId="20B1E4E8" w14:textId="77777777"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14:paraId="63A75858" w14:textId="77777777"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14:paraId="25F50D6C" w14:textId="77777777"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14:paraId="0E1F2825" w14:textId="77777777" w:rsidTr="007A37F2">
        <w:tc>
          <w:tcPr>
            <w:tcW w:w="5834" w:type="dxa"/>
            <w:vAlign w:val="center"/>
          </w:tcPr>
          <w:p w14:paraId="2E9BE875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14:paraId="2E318C13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DD777E4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14:paraId="6C0CEC70" w14:textId="77777777" w:rsidTr="007A37F2">
        <w:tc>
          <w:tcPr>
            <w:tcW w:w="5834" w:type="dxa"/>
            <w:vAlign w:val="center"/>
          </w:tcPr>
          <w:p w14:paraId="5C53BD66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14:paraId="1395E778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78DDB245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14:paraId="147DF48C" w14:textId="77777777" w:rsidTr="007A37F2">
        <w:tc>
          <w:tcPr>
            <w:tcW w:w="5834" w:type="dxa"/>
            <w:vAlign w:val="center"/>
          </w:tcPr>
          <w:p w14:paraId="46D769C4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14:paraId="51015F64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CB55B57" w14:textId="77777777"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14:paraId="3F1B4D77" w14:textId="77777777"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14:paraId="7AAC71EC" w14:textId="77777777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14:paraId="1577A753" w14:textId="77777777"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14:paraId="2A5ACD81" w14:textId="77777777"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14:paraId="788AAA19" w14:textId="77777777"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14:paraId="2E7375E5" w14:textId="77777777" w:rsidTr="00CF32F0">
        <w:trPr>
          <w:trHeight w:val="325"/>
        </w:trPr>
        <w:tc>
          <w:tcPr>
            <w:tcW w:w="5778" w:type="dxa"/>
            <w:vAlign w:val="center"/>
          </w:tcPr>
          <w:p w14:paraId="449B59DA" w14:textId="77777777"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14:paraId="16D2E86C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14:paraId="342B441D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14:paraId="7AE0CDF2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14:paraId="1D49ACB6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14:paraId="28F004B5" w14:textId="77777777" w:rsidTr="003973F8">
        <w:trPr>
          <w:trHeight w:val="339"/>
        </w:trPr>
        <w:tc>
          <w:tcPr>
            <w:tcW w:w="5778" w:type="dxa"/>
            <w:vAlign w:val="center"/>
          </w:tcPr>
          <w:p w14:paraId="1E7E9960" w14:textId="77777777"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14:paraId="79CEC0C7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14:paraId="0BC68862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14:paraId="5A6AD544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14:paraId="4F847E59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14:paraId="5DDB7081" w14:textId="77777777" w:rsidTr="00483097">
        <w:trPr>
          <w:trHeight w:val="339"/>
        </w:trPr>
        <w:tc>
          <w:tcPr>
            <w:tcW w:w="5778" w:type="dxa"/>
            <w:vAlign w:val="center"/>
          </w:tcPr>
          <w:p w14:paraId="1AF16E92" w14:textId="77777777"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14:paraId="3B2B9036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14:paraId="114831CD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14:paraId="19AB3235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14:paraId="57B1DF96" w14:textId="77777777"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14:paraId="4677FE19" w14:textId="77777777"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14:paraId="045BDAE1" w14:textId="77777777" w:rsidR="00522951" w:rsidRPr="006F6758" w:rsidRDefault="00F8756A" w:rsidP="00522951">
      <w:pPr>
        <w:pStyle w:val="BApplCertification"/>
        <w:rPr>
          <w:rFonts w:asciiTheme="minorHAnsi" w:hAnsiTheme="minorHAnsi"/>
          <w:spacing w:val="20"/>
          <w:sz w:val="20"/>
        </w:rPr>
      </w:pP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39D72D" wp14:editId="14009239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F7C2" w14:textId="77777777"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14:paraId="69AD9076" w14:textId="77777777"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39D7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" stroked="f">
                <v:textbox>
                  <w:txbxContent>
                    <w:p w14:paraId="3780F7C2" w14:textId="77777777"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14:paraId="69AD9076" w14:textId="77777777"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F64303" wp14:editId="2675ADAC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50BB9" id="Oval 2" o:spid="_x0000_s1026" style="position:absolute;left:0;text-align:left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14:paraId="52E89C64" w14:textId="77777777"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14:paraId="40C47A13" w14:textId="77777777"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 w14:paraId="08F4888B" w14:textId="77777777">
        <w:tc>
          <w:tcPr>
            <w:tcW w:w="6487" w:type="dxa"/>
          </w:tcPr>
          <w:p w14:paraId="4C8C0B42" w14:textId="77777777"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14:paraId="3398D372" w14:textId="77777777"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14:paraId="282704F4" w14:textId="77777777"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14:paraId="205C9DC4" w14:textId="77777777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14:paraId="7BF5D0EA" w14:textId="77777777" w:rsidR="00D10C71" w:rsidRPr="00D10C71" w:rsidRDefault="00D10C71" w:rsidP="0061481B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</w:t>
            </w:r>
            <w:r w:rsidR="0061481B">
              <w:rPr>
                <w:rFonts w:asciiTheme="minorHAnsi" w:hAnsiTheme="minorHAnsi" w:cs="Arial" w:hint="eastAsia"/>
                <w:b/>
                <w:color w:val="FFFFFF" w:themeColor="background1"/>
                <w:spacing w:val="20"/>
                <w:sz w:val="18"/>
                <w:szCs w:val="18"/>
                <w:lang w:eastAsia="ko-KR"/>
              </w:rPr>
              <w:t>Ki, Wookyong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r w:rsidRP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at </w:t>
            </w:r>
            <w:r w:rsidR="0061481B" w:rsidRPr="0061481B">
              <w:rPr>
                <w:rFonts w:asciiTheme="minorHAnsi" w:hAnsiTheme="minorHAnsi" w:cs="Arial" w:hint="eastAsia"/>
                <w:b/>
                <w:color w:val="542DFB"/>
                <w:spacing w:val="20"/>
                <w:sz w:val="18"/>
                <w:szCs w:val="18"/>
                <w:lang w:eastAsia="ko-KR"/>
              </w:rPr>
              <w:t>ki.wookyong@astc.triathlon.org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14:paraId="1C1D2C51" w14:textId="77777777" w:rsidR="00D10C71" w:rsidRPr="006F6758" w:rsidRDefault="006726E1" w:rsidP="006726E1">
      <w:pPr>
        <w:tabs>
          <w:tab w:val="left" w:pos="6156"/>
        </w:tabs>
        <w:rPr>
          <w:rFonts w:asciiTheme="minorHAnsi" w:hAnsiTheme="minorHAnsi" w:cs="Lucida Sans Unicode"/>
          <w:spacing w:val="20"/>
          <w:sz w:val="28"/>
          <w:szCs w:val="28"/>
        </w:rPr>
      </w:pPr>
      <w:r>
        <w:rPr>
          <w:rFonts w:asciiTheme="minorHAnsi" w:hAnsiTheme="minorHAnsi" w:cs="Lucida Sans Unicode"/>
          <w:spacing w:val="20"/>
          <w:sz w:val="28"/>
          <w:szCs w:val="28"/>
        </w:rPr>
        <w:tab/>
      </w:r>
    </w:p>
    <w:sectPr w:rsidR="00D10C71" w:rsidRPr="006F6758" w:rsidSect="005D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B392F" w14:textId="77777777" w:rsidR="00F05087" w:rsidRDefault="00F05087">
      <w:r>
        <w:separator/>
      </w:r>
    </w:p>
  </w:endnote>
  <w:endnote w:type="continuationSeparator" w:id="0">
    <w:p w14:paraId="1A67152B" w14:textId="77777777" w:rsidR="00F05087" w:rsidRDefault="00F0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altName w:val="맑은 고딕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C17FB" w14:textId="77777777" w:rsidR="001275F4" w:rsidRDefault="001275F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8B876" w14:textId="313B6ACD" w:rsidR="00995D31" w:rsidRPr="001D5AF0" w:rsidRDefault="001D5AF0" w:rsidP="00F8756A">
    <w:pPr>
      <w:pStyle w:val="BApplSectionHeading"/>
      <w:pBdr>
        <w:bottom w:val="none" w:sz="0" w:space="0" w:color="auto"/>
      </w:pBdr>
      <w:jc w:val="center"/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F8756A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A5F98A" wp14:editId="096309F0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7A087" w14:textId="77777777" w:rsidR="001D5AF0" w:rsidRDefault="001D5AF0" w:rsidP="001D5AF0">
                          <w:r>
                            <w:rPr>
                              <w:noProof/>
                              <w:lang w:val="en-US" w:eastAsia="ko-KR"/>
                            </w:rPr>
                            <w:drawing>
                              <wp:inline distT="0" distB="0" distL="0" distR="0" wp14:anchorId="03E02D15" wp14:editId="4A2E237E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5F9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" stroked="f">
              <v:textbox>
                <w:txbxContent>
                  <w:p w14:paraId="4237A087" w14:textId="77777777" w:rsidR="001D5AF0" w:rsidRDefault="001D5AF0" w:rsidP="001D5AF0">
                    <w:r>
                      <w:rPr>
                        <w:noProof/>
                        <w:lang w:val="en-US" w:eastAsia="ko-KR"/>
                      </w:rPr>
                      <w:drawing>
                        <wp:inline distT="0" distB="0" distL="0" distR="0" wp14:anchorId="03E02D15" wp14:editId="4A2E237E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371B">
      <w:rPr>
        <w:rFonts w:asciiTheme="minorHAnsi" w:hAnsiTheme="minorHAnsi"/>
        <w:color w:val="1F497D" w:themeColor="text2"/>
        <w:spacing w:val="20"/>
        <w:sz w:val="18"/>
        <w:szCs w:val="18"/>
      </w:rPr>
      <w:t>Para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Athlete Development Project 20</w:t>
    </w:r>
    <w:r w:rsidR="00996E02">
      <w:rPr>
        <w:rFonts w:asciiTheme="minorHAnsi" w:hAnsiTheme="minorHAnsi"/>
        <w:color w:val="1F497D" w:themeColor="text2"/>
        <w:spacing w:val="20"/>
        <w:sz w:val="18"/>
        <w:szCs w:val="18"/>
      </w:rPr>
      <w:t>20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08F7C" w14:textId="77777777" w:rsidR="001275F4" w:rsidRDefault="001275F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2566B" w14:textId="77777777" w:rsidR="00F05087" w:rsidRDefault="00F05087">
      <w:r>
        <w:separator/>
      </w:r>
    </w:p>
  </w:footnote>
  <w:footnote w:type="continuationSeparator" w:id="0">
    <w:p w14:paraId="4522EEA0" w14:textId="77777777" w:rsidR="00F05087" w:rsidRDefault="00F05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E1F7E" w14:textId="77777777" w:rsidR="001275F4" w:rsidRDefault="001275F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106BA" w14:textId="77777777" w:rsidR="001D5AF0" w:rsidRDefault="00F8756A" w:rsidP="001D5AF0">
    <w:pPr>
      <w:pStyle w:val="a3"/>
    </w:pPr>
    <w:r>
      <w:rPr>
        <w:rFonts w:ascii="Arial" w:hAnsi="Arial" w:cs="Arial"/>
        <w:b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FA53D7" wp14:editId="246F448F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203A56" w14:textId="77777777"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 w:eastAsia="ko-KR"/>
                            </w:rPr>
                            <w:drawing>
                              <wp:inline distT="0" distB="0" distL="0" distR="0" wp14:anchorId="5CE88E1A" wp14:editId="60A06218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A53D7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" fillcolor="white [3201]" stroked="f" strokeweight=".5pt">
              <v:textbox>
                <w:txbxContent>
                  <w:p w14:paraId="57203A56" w14:textId="77777777"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 w:eastAsia="ko-KR"/>
                      </w:rPr>
                      <w:drawing>
                        <wp:inline distT="0" distB="0" distL="0" distR="0" wp14:anchorId="5CE88E1A" wp14:editId="60A06218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19BF26D" w14:textId="1449D2EA" w:rsidR="003F371B" w:rsidRDefault="00543173" w:rsidP="00826107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</w:pPr>
    <w:r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20</w:t>
    </w:r>
    <w:r w:rsidR="001275F4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20</w:t>
    </w:r>
    <w:bookmarkStart w:id="0" w:name="_GoBack"/>
    <w:bookmarkEnd w:id="0"/>
    <w:r w:rsidR="003F371B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 </w:t>
    </w:r>
    <w:r w:rsidR="00996E02" w:rsidRPr="00996E02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H</w:t>
    </w:r>
    <w:r w:rsidR="00996E02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ATSUKAICHI</w:t>
    </w:r>
    <w:r w:rsidR="006726E1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 PARATRIATHLON DEVELOPMENT</w:t>
    </w:r>
  </w:p>
  <w:p w14:paraId="26B005CF" w14:textId="77777777" w:rsidR="005D6BE6" w:rsidRPr="00826107" w:rsidRDefault="006726E1" w:rsidP="00826107">
    <w:pPr>
      <w:pStyle w:val="BApplSectionHeading"/>
      <w:pBdr>
        <w:bottom w:val="none" w:sz="0" w:space="0" w:color="auto"/>
      </w:pBdr>
      <w:jc w:val="center"/>
      <w:rPr>
        <w:sz w:val="24"/>
        <w:szCs w:val="24"/>
      </w:rPr>
    </w:pPr>
    <w:r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 ASIAN</w:t>
    </w:r>
    <w:r w:rsidR="00543173">
      <w:rPr>
        <w:rFonts w:asciiTheme="minorHAnsi" w:hAnsiTheme="minorHAnsi" w:hint="eastAsia"/>
        <w:b/>
        <w:smallCaps/>
        <w:color w:val="1F497D" w:themeColor="text2"/>
        <w:spacing w:val="40"/>
        <w:sz w:val="24"/>
        <w:szCs w:val="24"/>
        <w:lang w:eastAsia="ko-KR"/>
      </w:rPr>
      <w:t xml:space="preserve"> </w:t>
    </w:r>
    <w:r w:rsidR="00826107" w:rsidRPr="00826107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CAMP ENTRY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62735" w14:textId="77777777" w:rsidR="001275F4" w:rsidRDefault="001275F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1132"/>
    <w:multiLevelType w:val="hybridMultilevel"/>
    <w:tmpl w:val="0874C946"/>
    <w:lvl w:ilvl="0" w:tplc="22161FEA">
      <w:start w:val="1"/>
      <w:numFmt w:val="decimal"/>
      <w:lvlText w:val="%1."/>
      <w:lvlJc w:val="left"/>
      <w:pPr>
        <w:ind w:left="800" w:hanging="400"/>
      </w:pPr>
      <w:rPr>
        <w:rFonts w:ascii="Calibri" w:eastAsiaTheme="minorEastAsia" w:hAnsi="Calibr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901"/>
    <w:rsid w:val="00013731"/>
    <w:rsid w:val="0005154A"/>
    <w:rsid w:val="00075BBE"/>
    <w:rsid w:val="00081656"/>
    <w:rsid w:val="000C2766"/>
    <w:rsid w:val="000C46D5"/>
    <w:rsid w:val="000C775A"/>
    <w:rsid w:val="000D24C5"/>
    <w:rsid w:val="000E25B0"/>
    <w:rsid w:val="000E72EA"/>
    <w:rsid w:val="000F129A"/>
    <w:rsid w:val="001275F4"/>
    <w:rsid w:val="001514C8"/>
    <w:rsid w:val="001662DC"/>
    <w:rsid w:val="00170427"/>
    <w:rsid w:val="001D5AF0"/>
    <w:rsid w:val="001F7F85"/>
    <w:rsid w:val="0022311D"/>
    <w:rsid w:val="002234F7"/>
    <w:rsid w:val="0023759D"/>
    <w:rsid w:val="0029424D"/>
    <w:rsid w:val="002E5872"/>
    <w:rsid w:val="002F49E8"/>
    <w:rsid w:val="002F625F"/>
    <w:rsid w:val="00326901"/>
    <w:rsid w:val="003772A5"/>
    <w:rsid w:val="00393B87"/>
    <w:rsid w:val="003A5DDC"/>
    <w:rsid w:val="003A6D68"/>
    <w:rsid w:val="003C7C0D"/>
    <w:rsid w:val="003F22D7"/>
    <w:rsid w:val="003F371B"/>
    <w:rsid w:val="00413D9C"/>
    <w:rsid w:val="004367F8"/>
    <w:rsid w:val="00457935"/>
    <w:rsid w:val="0049647B"/>
    <w:rsid w:val="00505AA7"/>
    <w:rsid w:val="00506E83"/>
    <w:rsid w:val="00522951"/>
    <w:rsid w:val="00530CA2"/>
    <w:rsid w:val="00543173"/>
    <w:rsid w:val="00585299"/>
    <w:rsid w:val="00595704"/>
    <w:rsid w:val="005B23BE"/>
    <w:rsid w:val="005B7081"/>
    <w:rsid w:val="005C5E04"/>
    <w:rsid w:val="005D6BE6"/>
    <w:rsid w:val="00601EDE"/>
    <w:rsid w:val="00613302"/>
    <w:rsid w:val="0061481B"/>
    <w:rsid w:val="0062562F"/>
    <w:rsid w:val="00631E61"/>
    <w:rsid w:val="00636C04"/>
    <w:rsid w:val="00640C43"/>
    <w:rsid w:val="006726E1"/>
    <w:rsid w:val="00677FCD"/>
    <w:rsid w:val="006807AC"/>
    <w:rsid w:val="00687810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26107"/>
    <w:rsid w:val="008448BA"/>
    <w:rsid w:val="00850FE5"/>
    <w:rsid w:val="008531D6"/>
    <w:rsid w:val="008576DD"/>
    <w:rsid w:val="00874782"/>
    <w:rsid w:val="00891AF4"/>
    <w:rsid w:val="00902F54"/>
    <w:rsid w:val="00922353"/>
    <w:rsid w:val="00945D3C"/>
    <w:rsid w:val="00950DB4"/>
    <w:rsid w:val="00982EBD"/>
    <w:rsid w:val="00993862"/>
    <w:rsid w:val="00995D31"/>
    <w:rsid w:val="00996E02"/>
    <w:rsid w:val="00A030BD"/>
    <w:rsid w:val="00A37187"/>
    <w:rsid w:val="00A719DA"/>
    <w:rsid w:val="00A82206"/>
    <w:rsid w:val="00AD18BF"/>
    <w:rsid w:val="00B17369"/>
    <w:rsid w:val="00B37FF8"/>
    <w:rsid w:val="00BA79DA"/>
    <w:rsid w:val="00BB2CE8"/>
    <w:rsid w:val="00BE11B0"/>
    <w:rsid w:val="00BF60B8"/>
    <w:rsid w:val="00C15D89"/>
    <w:rsid w:val="00C17E4C"/>
    <w:rsid w:val="00C26E8F"/>
    <w:rsid w:val="00C42C78"/>
    <w:rsid w:val="00C57F67"/>
    <w:rsid w:val="00CA4E0C"/>
    <w:rsid w:val="00CB713F"/>
    <w:rsid w:val="00D015C6"/>
    <w:rsid w:val="00D04450"/>
    <w:rsid w:val="00D062D4"/>
    <w:rsid w:val="00D10C71"/>
    <w:rsid w:val="00D11178"/>
    <w:rsid w:val="00D27C4C"/>
    <w:rsid w:val="00D72EBA"/>
    <w:rsid w:val="00D766B4"/>
    <w:rsid w:val="00D834C2"/>
    <w:rsid w:val="00D83669"/>
    <w:rsid w:val="00D979BB"/>
    <w:rsid w:val="00DA70DB"/>
    <w:rsid w:val="00DB574D"/>
    <w:rsid w:val="00DC5B43"/>
    <w:rsid w:val="00DC7DA4"/>
    <w:rsid w:val="00DF6599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5087"/>
    <w:rsid w:val="00F0772F"/>
    <w:rsid w:val="00F20944"/>
    <w:rsid w:val="00F22CB5"/>
    <w:rsid w:val="00F26C54"/>
    <w:rsid w:val="00F50285"/>
    <w:rsid w:val="00F529A3"/>
    <w:rsid w:val="00F756F2"/>
    <w:rsid w:val="00F83D04"/>
    <w:rsid w:val="00F8756A"/>
    <w:rsid w:val="00FA4BD7"/>
    <w:rsid w:val="00FE2EDB"/>
    <w:rsid w:val="00FE519A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9A2A65"/>
  <w15:docId w15:val="{3D243666-1E05-4DBB-8233-902CB00C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2353"/>
    <w:rPr>
      <w:lang w:val="es-ES" w:eastAsia="en-US"/>
    </w:rPr>
  </w:style>
  <w:style w:type="paragraph" w:styleId="4">
    <w:name w:val="heading 4"/>
    <w:basedOn w:val="a"/>
    <w:next w:val="a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77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77FCD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a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a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a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a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a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a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a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Char">
    <w:name w:val="머리글 Char"/>
    <w:basedOn w:val="a0"/>
    <w:link w:val="a3"/>
    <w:uiPriority w:val="99"/>
    <w:rsid w:val="00FE2EDB"/>
    <w:rPr>
      <w:lang w:val="es-ES" w:eastAsia="en-US"/>
    </w:rPr>
  </w:style>
  <w:style w:type="paragraph" w:styleId="a6">
    <w:name w:val="Balloon Text"/>
    <w:basedOn w:val="a"/>
    <w:link w:val="Char0"/>
    <w:rsid w:val="00FE2ED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6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a7">
    <w:name w:val="Hyperlink"/>
    <w:basedOn w:val="a0"/>
    <w:rsid w:val="00D10C7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EE1F-B973-4AB5-A226-2F1C46EE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4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Agenda</vt:lpstr>
      <vt:lpstr>Agenda</vt:lpstr>
      <vt:lpstr>Agenda</vt:lpstr>
    </vt:vector>
  </TitlesOfParts>
  <Company>BG Group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KI</cp:lastModifiedBy>
  <cp:revision>3</cp:revision>
  <cp:lastPrinted>2010-01-26T23:44:00Z</cp:lastPrinted>
  <dcterms:created xsi:type="dcterms:W3CDTF">2020-01-17T06:06:00Z</dcterms:created>
  <dcterms:modified xsi:type="dcterms:W3CDTF">2020-01-17T06:10:00Z</dcterms:modified>
</cp:coreProperties>
</file>