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7A37F2"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BF60B8">
        <w:trPr>
          <w:trHeight w:val="436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2A351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yyyy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3829C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1"/>
        <w:gridCol w:w="770"/>
        <w:gridCol w:w="756"/>
        <w:gridCol w:w="747"/>
        <w:gridCol w:w="736"/>
      </w:tblGrid>
      <w:tr w:rsidR="00EF714E" w:rsidRPr="006F6758" w:rsidTr="007A37F2">
        <w:tc>
          <w:tcPr>
            <w:tcW w:w="8856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 xml:space="preserve">TEAM ITU -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 Event being Applied for (mark yes/no)</w:t>
            </w:r>
          </w:p>
        </w:tc>
      </w:tr>
      <w:tr w:rsidR="00EF714E" w:rsidRPr="006F6758" w:rsidTr="00EF714E">
        <w:trPr>
          <w:trHeight w:val="369"/>
        </w:trPr>
        <w:tc>
          <w:tcPr>
            <w:tcW w:w="5778" w:type="dxa"/>
            <w:vAlign w:val="center"/>
          </w:tcPr>
          <w:p w:rsidR="00EF714E" w:rsidRPr="00741E6D" w:rsidRDefault="001F7F85" w:rsidP="001F7F85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b/>
                <w:spacing w:val="20"/>
              </w:rPr>
              <w:t>2014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>
              <w:rPr>
                <w:rFonts w:asciiTheme="minorHAnsi" w:hAnsiTheme="minorHAnsi" w:cs="Lucida Sans Unicode"/>
                <w:b/>
                <w:spacing w:val="20"/>
              </w:rPr>
              <w:t>Huatulco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ITU Triathlon World Cup </w:t>
            </w:r>
          </w:p>
          <w:p w:rsidR="00EF714E" w:rsidRPr="00F22CB5" w:rsidRDefault="00EF714E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1F7F85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15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June, format: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olympic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n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ce </w:t>
            </w:r>
            <w:bookmarkStart w:id="0" w:name="_GoBack"/>
            <w:bookmarkEnd w:id="0"/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741E6D" w:rsidRPr="00741E6D" w:rsidRDefault="00EF714E" w:rsidP="001F7F85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741E6D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1F7F85">
              <w:rPr>
                <w:rFonts w:asciiTheme="minorHAnsi" w:hAnsiTheme="minorHAnsi" w:cs="Lucida Sans Unicode"/>
                <w:b/>
                <w:spacing w:val="20"/>
              </w:rPr>
              <w:t>4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>
              <w:t xml:space="preserve"> </w:t>
            </w:r>
            <w:r w:rsidR="001F7F85" w:rsidRPr="00640C43">
              <w:rPr>
                <w:rFonts w:ascii="Trebuchet MS" w:hAnsi="Trebuchet MS"/>
                <w:b/>
                <w:bCs/>
                <w:spacing w:val="20"/>
                <w:sz w:val="18"/>
                <w:szCs w:val="18"/>
              </w:rPr>
              <w:t>Jiayuguan</w:t>
            </w:r>
            <w:r w:rsidRPr="00640C43">
              <w:rPr>
                <w:rFonts w:ascii="Trebuchet MS" w:hAnsi="Trebuchet MS" w:cs="Lucida Sans Unicode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ITU Triathlon World Cup </w:t>
            </w:r>
          </w:p>
          <w:p w:rsidR="00EF714E" w:rsidRPr="00F22CB5" w:rsidRDefault="00EF714E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05154A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26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July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, format: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olympic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distance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EF714E" w:rsidP="00601EDE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601EDE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>4</w:t>
            </w:r>
            <w:r w:rsidRPr="00601EDE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 xml:space="preserve"> Tiszaujvaros ITU Triathlon World Cup </w:t>
            </w:r>
          </w:p>
          <w:p w:rsidR="00EF714E" w:rsidRPr="00F22CB5" w:rsidRDefault="005C5E04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date: 9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-1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0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August, format: sprint distance</w:t>
            </w:r>
            <w:r w:rsidR="001F7F85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(SF/F</w:t>
            </w:r>
            <w:r w:rsidR="001F7F85" w:rsidRPr="00F22CB5">
              <w:rPr>
                <w:rFonts w:asciiTheme="minorHAnsi" w:hAnsiTheme="minorHAnsi" w:cs="Lucida Sans Unicode"/>
                <w:spacing w:val="20"/>
              </w:rPr>
              <w:t>)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F7F85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1F7F85" w:rsidP="00601EDE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601EDE">
              <w:rPr>
                <w:rFonts w:asciiTheme="minorHAnsi" w:hAnsiTheme="minorHAnsi" w:cs="Lucida Sans Unicode"/>
                <w:b/>
                <w:spacing w:val="20"/>
              </w:rPr>
              <w:t xml:space="preserve">2014  Tongyeong ITU Triathlon World Cup </w:t>
            </w:r>
          </w:p>
          <w:p w:rsidR="001F7F85" w:rsidRPr="00741E6D" w:rsidRDefault="005C5E04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date: 18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October, format: olympic distance</w:t>
            </w:r>
          </w:p>
        </w:tc>
        <w:tc>
          <w:tcPr>
            <w:tcW w:w="780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3D21F" wp14:editId="4C70B7DE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3D2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C2"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A770C" id="Oval 2" o:spid="_x0000_s1026" style="position:absolute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F0772F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Zita Csovelyak at </w:t>
            </w:r>
            <w:hyperlink r:id="rId8" w:history="1">
              <w:r w:rsidRPr="00D10C71">
                <w:rPr>
                  <w:rStyle w:val="Hiperhivatkozs"/>
                  <w:rFonts w:asciiTheme="minorHAnsi" w:hAnsiTheme="minorHAnsi" w:cs="Arial"/>
                  <w:b/>
                  <w:color w:val="FFFFFF" w:themeColor="background1"/>
                  <w:spacing w:val="20"/>
                  <w:sz w:val="18"/>
                  <w:szCs w:val="18"/>
                </w:rPr>
                <w:t>zita@triathlon.org</w:t>
              </w:r>
            </w:hyperlink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default" r:id="rId9"/>
      <w:footerReference w:type="default" r:id="rId10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FE5" w:rsidRDefault="00850FE5">
      <w:r>
        <w:separator/>
      </w:r>
    </w:p>
  </w:endnote>
  <w:endnote w:type="continuationSeparator" w:id="0">
    <w:p w:rsidR="00850FE5" w:rsidRDefault="0085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Web Pro">
    <w:altName w:val="Myriad Pro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Pr="00CE1969" w:rsidRDefault="001D5AF0" w:rsidP="00601EDE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TEAM ITU Elite Athlete Development Project 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601EDE">
      <w:rPr>
        <w:rFonts w:asciiTheme="minorHAnsi" w:hAnsiTheme="minorHAnsi"/>
        <w:color w:val="1F497D" w:themeColor="text2"/>
        <w:spacing w:val="20"/>
        <w:sz w:val="18"/>
        <w:szCs w:val="18"/>
      </w:rPr>
      <w:t>10 April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</w:p>
  <w:p w:rsidR="00995D31" w:rsidRPr="001D5AF0" w:rsidRDefault="00995D31" w:rsidP="001D5AF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FE5" w:rsidRDefault="00850FE5">
      <w:r>
        <w:separator/>
      </w:r>
    </w:p>
  </w:footnote>
  <w:footnote w:type="continuationSeparator" w:id="0">
    <w:p w:rsidR="00850FE5" w:rsidRDefault="00850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Default="001D5AF0" w:rsidP="001D5AF0">
    <w:pPr>
      <w:pStyle w:val="lfej"/>
    </w:pPr>
    <w:r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C301C2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5AF0" w:rsidRPr="00CE1969" w:rsidRDefault="001D5AF0" w:rsidP="001D5AF0">
    <w:pPr>
      <w:pStyle w:val="BApplSectionHeading"/>
      <w:pBdr>
        <w:bottom w:val="none" w:sz="0" w:space="0" w:color="auto"/>
      </w:pBdr>
      <w:jc w:val="right"/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</w:pPr>
    <w:r w:rsidRPr="00CE1969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 xml:space="preserve">TEAM ITU Elite </w:t>
    </w:r>
    <w:r w:rsidR="00BB2CE8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>Athlete Development Project 2014</w:t>
    </w:r>
  </w:p>
  <w:p w:rsidR="005D6BE6" w:rsidRPr="001D5AF0" w:rsidRDefault="005D6BE6" w:rsidP="001D5AF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75BBE"/>
    <w:rsid w:val="00081656"/>
    <w:rsid w:val="000C46D5"/>
    <w:rsid w:val="000C775A"/>
    <w:rsid w:val="000D24C5"/>
    <w:rsid w:val="000E25B0"/>
    <w:rsid w:val="000E72EA"/>
    <w:rsid w:val="000F129A"/>
    <w:rsid w:val="001514C8"/>
    <w:rsid w:val="001662DC"/>
    <w:rsid w:val="001D5AF0"/>
    <w:rsid w:val="001F7F85"/>
    <w:rsid w:val="0022311D"/>
    <w:rsid w:val="002234F7"/>
    <w:rsid w:val="0023759D"/>
    <w:rsid w:val="0029424D"/>
    <w:rsid w:val="002F49E8"/>
    <w:rsid w:val="002F625F"/>
    <w:rsid w:val="00326901"/>
    <w:rsid w:val="00393B87"/>
    <w:rsid w:val="003A5DDC"/>
    <w:rsid w:val="003A6D68"/>
    <w:rsid w:val="003F22D7"/>
    <w:rsid w:val="00413D9C"/>
    <w:rsid w:val="004367F8"/>
    <w:rsid w:val="00457935"/>
    <w:rsid w:val="0049647B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77FCD"/>
    <w:rsid w:val="0069361E"/>
    <w:rsid w:val="006D2E3C"/>
    <w:rsid w:val="006F6758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A030BD"/>
    <w:rsid w:val="00A37187"/>
    <w:rsid w:val="00A719DA"/>
    <w:rsid w:val="00A82206"/>
    <w:rsid w:val="00AD18BF"/>
    <w:rsid w:val="00B17369"/>
    <w:rsid w:val="00BA79DA"/>
    <w:rsid w:val="00BB2CE8"/>
    <w:rsid w:val="00BE11B0"/>
    <w:rsid w:val="00BF60B8"/>
    <w:rsid w:val="00C17E4C"/>
    <w:rsid w:val="00C26E8F"/>
    <w:rsid w:val="00C57F67"/>
    <w:rsid w:val="00CA4E0C"/>
    <w:rsid w:val="00CB713F"/>
    <w:rsid w:val="00D015C6"/>
    <w:rsid w:val="00D062D4"/>
    <w:rsid w:val="00D10C71"/>
    <w:rsid w:val="00D11178"/>
    <w:rsid w:val="00D27C4C"/>
    <w:rsid w:val="00D72EBA"/>
    <w:rsid w:val="00D766B4"/>
    <w:rsid w:val="00D834C2"/>
    <w:rsid w:val="00D979B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triathl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91DB5-3F14-49C2-AC4A-57B74C6C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14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Csovelyak Zita</cp:lastModifiedBy>
  <cp:revision>7</cp:revision>
  <cp:lastPrinted>2010-01-26T23:44:00Z</cp:lastPrinted>
  <dcterms:created xsi:type="dcterms:W3CDTF">2014-03-13T04:41:00Z</dcterms:created>
  <dcterms:modified xsi:type="dcterms:W3CDTF">2014-04-14T12:27:00Z</dcterms:modified>
</cp:coreProperties>
</file>